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49E" w:rsidRDefault="009D149E" w:rsidP="00E30E77">
      <w:pPr>
        <w:jc w:val="right"/>
        <w:rPr>
          <w:sz w:val="28"/>
          <w:szCs w:val="28"/>
        </w:rPr>
      </w:pPr>
      <w:r w:rsidRPr="00E30E77">
        <w:rPr>
          <w:sz w:val="28"/>
          <w:szCs w:val="28"/>
        </w:rPr>
        <w:t>Приложение</w:t>
      </w:r>
    </w:p>
    <w:p w:rsidR="009D149E" w:rsidRDefault="009D149E" w:rsidP="00E30E77">
      <w:pPr>
        <w:jc w:val="right"/>
        <w:rPr>
          <w:sz w:val="28"/>
          <w:szCs w:val="28"/>
        </w:rPr>
      </w:pPr>
    </w:p>
    <w:p w:rsidR="009D149E" w:rsidRDefault="009D149E" w:rsidP="00E30E77">
      <w:pPr>
        <w:jc w:val="center"/>
        <w:rPr>
          <w:sz w:val="28"/>
          <w:szCs w:val="28"/>
        </w:rPr>
      </w:pPr>
      <w:r w:rsidRPr="00671854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08.5pt;height:339.75pt;visibility:visible">
            <v:imagedata r:id="rId7" o:title=""/>
          </v:shape>
        </w:pict>
      </w:r>
    </w:p>
    <w:p w:rsidR="009D149E" w:rsidRPr="00E30E77" w:rsidRDefault="009D149E" w:rsidP="00E30E77">
      <w:pPr>
        <w:jc w:val="center"/>
        <w:rPr>
          <w:sz w:val="28"/>
          <w:szCs w:val="28"/>
        </w:rPr>
      </w:pPr>
      <w:r w:rsidRPr="00671854">
        <w:rPr>
          <w:noProof/>
          <w:sz w:val="28"/>
          <w:szCs w:val="28"/>
        </w:rPr>
        <w:pict>
          <v:shape id="Рисунок 2" o:spid="_x0000_i1026" type="#_x0000_t75" style="width:509.25pt;height:335.25pt;visibility:visible">
            <v:imagedata r:id="rId8" o:title=""/>
          </v:shape>
        </w:pict>
      </w:r>
    </w:p>
    <w:sectPr w:rsidR="009D149E" w:rsidRPr="00E30E77" w:rsidSect="00422433">
      <w:pgSz w:w="11906" w:h="16838"/>
      <w:pgMar w:top="1134" w:right="567" w:bottom="902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149E" w:rsidRDefault="009D149E" w:rsidP="00C11724">
      <w:r>
        <w:separator/>
      </w:r>
    </w:p>
  </w:endnote>
  <w:endnote w:type="continuationSeparator" w:id="1">
    <w:p w:rsidR="009D149E" w:rsidRDefault="009D149E" w:rsidP="00C117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149E" w:rsidRDefault="009D149E" w:rsidP="00C11724">
      <w:r>
        <w:separator/>
      </w:r>
    </w:p>
  </w:footnote>
  <w:footnote w:type="continuationSeparator" w:id="1">
    <w:p w:rsidR="009D149E" w:rsidRDefault="009D149E" w:rsidP="00C117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084ECB"/>
    <w:multiLevelType w:val="hybridMultilevel"/>
    <w:tmpl w:val="196480F6"/>
    <w:lvl w:ilvl="0" w:tplc="11F2C24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67502FB8"/>
    <w:multiLevelType w:val="hybridMultilevel"/>
    <w:tmpl w:val="E7A678C4"/>
    <w:lvl w:ilvl="0" w:tplc="11F2C24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2DAA"/>
    <w:rsid w:val="00002F2D"/>
    <w:rsid w:val="0001174F"/>
    <w:rsid w:val="000130CD"/>
    <w:rsid w:val="00013D3C"/>
    <w:rsid w:val="00033252"/>
    <w:rsid w:val="0005289A"/>
    <w:rsid w:val="000610E1"/>
    <w:rsid w:val="00062B67"/>
    <w:rsid w:val="00062BAB"/>
    <w:rsid w:val="000A1131"/>
    <w:rsid w:val="000A5AEB"/>
    <w:rsid w:val="000A6A63"/>
    <w:rsid w:val="000C034D"/>
    <w:rsid w:val="000C163A"/>
    <w:rsid w:val="000D292A"/>
    <w:rsid w:val="000F2CA5"/>
    <w:rsid w:val="000F592E"/>
    <w:rsid w:val="00100653"/>
    <w:rsid w:val="00125542"/>
    <w:rsid w:val="00133C19"/>
    <w:rsid w:val="00141509"/>
    <w:rsid w:val="0016277D"/>
    <w:rsid w:val="0019115D"/>
    <w:rsid w:val="001B06AE"/>
    <w:rsid w:val="001B60B9"/>
    <w:rsid w:val="001C1036"/>
    <w:rsid w:val="001D5F7C"/>
    <w:rsid w:val="001D787F"/>
    <w:rsid w:val="001F40AB"/>
    <w:rsid w:val="001F5EFA"/>
    <w:rsid w:val="0021712B"/>
    <w:rsid w:val="00250F29"/>
    <w:rsid w:val="00270C45"/>
    <w:rsid w:val="002773D0"/>
    <w:rsid w:val="00282DAA"/>
    <w:rsid w:val="002A575E"/>
    <w:rsid w:val="002B0E94"/>
    <w:rsid w:val="002B55FB"/>
    <w:rsid w:val="002C5407"/>
    <w:rsid w:val="002D6A8E"/>
    <w:rsid w:val="002D7E7C"/>
    <w:rsid w:val="002F1F77"/>
    <w:rsid w:val="00304101"/>
    <w:rsid w:val="00307A74"/>
    <w:rsid w:val="00312761"/>
    <w:rsid w:val="0035592B"/>
    <w:rsid w:val="00355A73"/>
    <w:rsid w:val="00356F04"/>
    <w:rsid w:val="00364A3A"/>
    <w:rsid w:val="0036637E"/>
    <w:rsid w:val="00367FAD"/>
    <w:rsid w:val="0037090B"/>
    <w:rsid w:val="0037331D"/>
    <w:rsid w:val="003848B9"/>
    <w:rsid w:val="00386901"/>
    <w:rsid w:val="003D4EBB"/>
    <w:rsid w:val="003E53F4"/>
    <w:rsid w:val="003E6F3F"/>
    <w:rsid w:val="003F3C81"/>
    <w:rsid w:val="003F5104"/>
    <w:rsid w:val="003F6411"/>
    <w:rsid w:val="003F69FE"/>
    <w:rsid w:val="00420B33"/>
    <w:rsid w:val="00422433"/>
    <w:rsid w:val="00443034"/>
    <w:rsid w:val="00446964"/>
    <w:rsid w:val="004478AA"/>
    <w:rsid w:val="00453C4F"/>
    <w:rsid w:val="004541B4"/>
    <w:rsid w:val="00454548"/>
    <w:rsid w:val="00466B02"/>
    <w:rsid w:val="004800B6"/>
    <w:rsid w:val="004871F1"/>
    <w:rsid w:val="004A094C"/>
    <w:rsid w:val="004A49F1"/>
    <w:rsid w:val="004B1435"/>
    <w:rsid w:val="004C4FF4"/>
    <w:rsid w:val="004D4027"/>
    <w:rsid w:val="004E68E4"/>
    <w:rsid w:val="004F3692"/>
    <w:rsid w:val="00531015"/>
    <w:rsid w:val="00540E3E"/>
    <w:rsid w:val="005450A8"/>
    <w:rsid w:val="00562159"/>
    <w:rsid w:val="00563681"/>
    <w:rsid w:val="00586B92"/>
    <w:rsid w:val="00592A05"/>
    <w:rsid w:val="00594996"/>
    <w:rsid w:val="005A360B"/>
    <w:rsid w:val="005C0E79"/>
    <w:rsid w:val="005C2B20"/>
    <w:rsid w:val="005C65B5"/>
    <w:rsid w:val="005D473F"/>
    <w:rsid w:val="005F3476"/>
    <w:rsid w:val="00625A2B"/>
    <w:rsid w:val="00632A1C"/>
    <w:rsid w:val="00657DDD"/>
    <w:rsid w:val="00671854"/>
    <w:rsid w:val="006822FC"/>
    <w:rsid w:val="00687169"/>
    <w:rsid w:val="00690D50"/>
    <w:rsid w:val="006A1075"/>
    <w:rsid w:val="006A4BF3"/>
    <w:rsid w:val="006E1C46"/>
    <w:rsid w:val="006F2DE6"/>
    <w:rsid w:val="006F401A"/>
    <w:rsid w:val="006F75C0"/>
    <w:rsid w:val="00715B01"/>
    <w:rsid w:val="007333CC"/>
    <w:rsid w:val="00750B07"/>
    <w:rsid w:val="00761AB9"/>
    <w:rsid w:val="00770103"/>
    <w:rsid w:val="00785239"/>
    <w:rsid w:val="00786246"/>
    <w:rsid w:val="00791E68"/>
    <w:rsid w:val="00793EBB"/>
    <w:rsid w:val="007A5DB8"/>
    <w:rsid w:val="007C09E1"/>
    <w:rsid w:val="007D26C4"/>
    <w:rsid w:val="007D6CC2"/>
    <w:rsid w:val="0081257D"/>
    <w:rsid w:val="00822931"/>
    <w:rsid w:val="008426B7"/>
    <w:rsid w:val="00852902"/>
    <w:rsid w:val="00855DF5"/>
    <w:rsid w:val="00873435"/>
    <w:rsid w:val="00882AEF"/>
    <w:rsid w:val="008A244B"/>
    <w:rsid w:val="008A7F2B"/>
    <w:rsid w:val="008B0EF9"/>
    <w:rsid w:val="008B4B21"/>
    <w:rsid w:val="008D5C53"/>
    <w:rsid w:val="00921791"/>
    <w:rsid w:val="009231F7"/>
    <w:rsid w:val="00926622"/>
    <w:rsid w:val="009410F3"/>
    <w:rsid w:val="00942252"/>
    <w:rsid w:val="0094412B"/>
    <w:rsid w:val="00945FF8"/>
    <w:rsid w:val="00963E03"/>
    <w:rsid w:val="009749BB"/>
    <w:rsid w:val="00974B16"/>
    <w:rsid w:val="0098292B"/>
    <w:rsid w:val="009859A1"/>
    <w:rsid w:val="00993365"/>
    <w:rsid w:val="009A0767"/>
    <w:rsid w:val="009A19A1"/>
    <w:rsid w:val="009D149E"/>
    <w:rsid w:val="009E3D60"/>
    <w:rsid w:val="00A133D9"/>
    <w:rsid w:val="00A27EA8"/>
    <w:rsid w:val="00A351A2"/>
    <w:rsid w:val="00A35E13"/>
    <w:rsid w:val="00A47F38"/>
    <w:rsid w:val="00A55856"/>
    <w:rsid w:val="00A562D4"/>
    <w:rsid w:val="00A67E9A"/>
    <w:rsid w:val="00A8206C"/>
    <w:rsid w:val="00AA0F90"/>
    <w:rsid w:val="00AB5A9E"/>
    <w:rsid w:val="00AC116F"/>
    <w:rsid w:val="00AC1611"/>
    <w:rsid w:val="00AC4612"/>
    <w:rsid w:val="00AE301D"/>
    <w:rsid w:val="00AE67E2"/>
    <w:rsid w:val="00AF2B7E"/>
    <w:rsid w:val="00B3786C"/>
    <w:rsid w:val="00B54E42"/>
    <w:rsid w:val="00B7463E"/>
    <w:rsid w:val="00B86F61"/>
    <w:rsid w:val="00B96F57"/>
    <w:rsid w:val="00BA3193"/>
    <w:rsid w:val="00BB43C8"/>
    <w:rsid w:val="00BC3EEF"/>
    <w:rsid w:val="00BD19FC"/>
    <w:rsid w:val="00BE19F8"/>
    <w:rsid w:val="00BE56FF"/>
    <w:rsid w:val="00BF00DE"/>
    <w:rsid w:val="00BF16F3"/>
    <w:rsid w:val="00C105AF"/>
    <w:rsid w:val="00C11724"/>
    <w:rsid w:val="00C1239B"/>
    <w:rsid w:val="00C17EF3"/>
    <w:rsid w:val="00C46A54"/>
    <w:rsid w:val="00C5132D"/>
    <w:rsid w:val="00C54357"/>
    <w:rsid w:val="00C608EE"/>
    <w:rsid w:val="00C775B4"/>
    <w:rsid w:val="00C80EB9"/>
    <w:rsid w:val="00C84174"/>
    <w:rsid w:val="00C92341"/>
    <w:rsid w:val="00CA18F1"/>
    <w:rsid w:val="00CA4D94"/>
    <w:rsid w:val="00CC04EB"/>
    <w:rsid w:val="00CC4A4D"/>
    <w:rsid w:val="00CC4BE9"/>
    <w:rsid w:val="00CC7F1F"/>
    <w:rsid w:val="00CD72D5"/>
    <w:rsid w:val="00D110D9"/>
    <w:rsid w:val="00D1540C"/>
    <w:rsid w:val="00D34CFA"/>
    <w:rsid w:val="00D45951"/>
    <w:rsid w:val="00D57315"/>
    <w:rsid w:val="00DA610E"/>
    <w:rsid w:val="00DB7FB6"/>
    <w:rsid w:val="00DC025C"/>
    <w:rsid w:val="00DD0A75"/>
    <w:rsid w:val="00DE43C8"/>
    <w:rsid w:val="00E16AA5"/>
    <w:rsid w:val="00E21008"/>
    <w:rsid w:val="00E22084"/>
    <w:rsid w:val="00E30E77"/>
    <w:rsid w:val="00E330B6"/>
    <w:rsid w:val="00E33B3B"/>
    <w:rsid w:val="00E43828"/>
    <w:rsid w:val="00E7591C"/>
    <w:rsid w:val="00E92C4A"/>
    <w:rsid w:val="00E974C2"/>
    <w:rsid w:val="00EA1289"/>
    <w:rsid w:val="00EA384E"/>
    <w:rsid w:val="00EB0D5D"/>
    <w:rsid w:val="00EB4C39"/>
    <w:rsid w:val="00ED7639"/>
    <w:rsid w:val="00EE09DA"/>
    <w:rsid w:val="00EF7933"/>
    <w:rsid w:val="00F03315"/>
    <w:rsid w:val="00F06245"/>
    <w:rsid w:val="00F13099"/>
    <w:rsid w:val="00F21815"/>
    <w:rsid w:val="00F2674F"/>
    <w:rsid w:val="00F5568F"/>
    <w:rsid w:val="00F75605"/>
    <w:rsid w:val="00F8736F"/>
    <w:rsid w:val="00F947E0"/>
    <w:rsid w:val="00F9673C"/>
    <w:rsid w:val="00FA6539"/>
    <w:rsid w:val="00FC291D"/>
    <w:rsid w:val="00FC6603"/>
    <w:rsid w:val="00FC7B74"/>
    <w:rsid w:val="00FD1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94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A094C"/>
    <w:pPr>
      <w:keepNext/>
      <w:outlineLvl w:val="0"/>
    </w:pPr>
    <w:rPr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7A1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Hyperlink">
    <w:name w:val="Hyperlink"/>
    <w:basedOn w:val="DefaultParagraphFont"/>
    <w:uiPriority w:val="99"/>
    <w:rsid w:val="004A094C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4A094C"/>
    <w:pPr>
      <w:widowControl w:val="0"/>
      <w:autoSpaceDE w:val="0"/>
      <w:autoSpaceDN w:val="0"/>
      <w:adjustRightInd w:val="0"/>
    </w:pPr>
    <w:rPr>
      <w:sz w:val="28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7A16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9217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A16"/>
    <w:rPr>
      <w:sz w:val="0"/>
      <w:szCs w:val="0"/>
    </w:rPr>
  </w:style>
  <w:style w:type="paragraph" w:styleId="Footer">
    <w:name w:val="footer"/>
    <w:basedOn w:val="Normal"/>
    <w:link w:val="FooterChar"/>
    <w:uiPriority w:val="99"/>
    <w:rsid w:val="00DE43C8"/>
    <w:pPr>
      <w:tabs>
        <w:tab w:val="center" w:pos="4677"/>
        <w:tab w:val="right" w:pos="9355"/>
      </w:tabs>
    </w:pPr>
    <w:rPr>
      <w:rFonts w:ascii="Calibri" w:hAnsi="Calibri" w:cs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E43C8"/>
    <w:rPr>
      <w:rFonts w:ascii="Calibri" w:eastAsia="Times New Roman" w:hAnsi="Calibri" w:cs="Calibri"/>
      <w:sz w:val="22"/>
      <w:szCs w:val="22"/>
      <w:lang w:val="ru-RU" w:eastAsia="ru-RU" w:bidi="ar-SA"/>
    </w:rPr>
  </w:style>
  <w:style w:type="paragraph" w:customStyle="1" w:styleId="a">
    <w:name w:val="Знак"/>
    <w:basedOn w:val="Normal"/>
    <w:uiPriority w:val="99"/>
    <w:rsid w:val="003E6F3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TableGrid">
    <w:name w:val="Table Grid"/>
    <w:basedOn w:val="TableNormal"/>
    <w:uiPriority w:val="99"/>
    <w:rsid w:val="0010065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rsid w:val="00466B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7A16"/>
    <w:rPr>
      <w:rFonts w:ascii="Courier New" w:hAnsi="Courier New" w:cs="Courier New"/>
      <w:sz w:val="20"/>
      <w:szCs w:val="20"/>
    </w:rPr>
  </w:style>
  <w:style w:type="character" w:customStyle="1" w:styleId="1">
    <w:name w:val="Название книги1"/>
    <w:basedOn w:val="DefaultParagraphFont"/>
    <w:uiPriority w:val="99"/>
    <w:rsid w:val="00F9673C"/>
    <w:rPr>
      <w:rFonts w:cs="Times New Roman"/>
      <w:b/>
      <w:bCs/>
      <w:smallCaps/>
      <w:spacing w:val="5"/>
    </w:rPr>
  </w:style>
  <w:style w:type="paragraph" w:styleId="BodyTextIndent2">
    <w:name w:val="Body Text Indent 2"/>
    <w:basedOn w:val="Normal"/>
    <w:link w:val="BodyTextIndent2Char"/>
    <w:uiPriority w:val="99"/>
    <w:rsid w:val="00013D3C"/>
    <w:pPr>
      <w:widowControl w:val="0"/>
      <w:spacing w:after="120" w:line="480" w:lineRule="auto"/>
      <w:ind w:left="283"/>
    </w:pPr>
    <w:rPr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7A16"/>
    <w:rPr>
      <w:sz w:val="24"/>
      <w:szCs w:val="24"/>
    </w:rPr>
  </w:style>
  <w:style w:type="paragraph" w:styleId="NormalWeb">
    <w:name w:val="Normal (Web)"/>
    <w:basedOn w:val="Normal"/>
    <w:uiPriority w:val="99"/>
    <w:rsid w:val="00AE301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1562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2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2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2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62111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62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99</TotalTime>
  <Pages>1</Pages>
  <Words>2</Words>
  <Characters>14</Characters>
  <Application>Microsoft Office Outlook</Application>
  <DocSecurity>0</DocSecurity>
  <Lines>0</Lines>
  <Paragraphs>0</Paragraphs>
  <ScaleCrop>false</ScaleCrop>
  <Company>OBRAZOVANIE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</dc:title>
  <dc:subject/>
  <dc:creator>lpaholkova</dc:creator>
  <cp:keywords/>
  <dc:description/>
  <cp:lastModifiedBy>1</cp:lastModifiedBy>
  <cp:revision>21</cp:revision>
  <cp:lastPrinted>2020-09-28T05:47:00Z</cp:lastPrinted>
  <dcterms:created xsi:type="dcterms:W3CDTF">2020-05-12T08:44:00Z</dcterms:created>
  <dcterms:modified xsi:type="dcterms:W3CDTF">2020-10-06T05:56:00Z</dcterms:modified>
</cp:coreProperties>
</file>